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7B1AE" w14:textId="11DAE6F3" w:rsidR="00767883" w:rsidRPr="00683F81" w:rsidRDefault="00A73F76" w:rsidP="00683F81">
      <w:pPr>
        <w:jc w:val="center"/>
        <w:rPr>
          <w:rFonts w:ascii="TH SarabunPSK" w:hAnsi="TH SarabunPSK" w:cs="TH SarabunPSK"/>
          <w:sz w:val="32"/>
          <w:szCs w:val="32"/>
        </w:rPr>
      </w:pPr>
      <w:r w:rsidRPr="00A73F76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5DAB619" wp14:editId="67282F9B">
            <wp:extent cx="1107831" cy="1107831"/>
            <wp:effectExtent l="0" t="0" r="0" b="0"/>
            <wp:docPr id="1" name="รูปภาพ 1" descr="รูปภาพประกอบด้วย สัญลักษณ์, จาน, นาฬิกา, หน้าต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จาน, นาฬิกา, หน้าต่าง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748" cy="111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4C41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40"/>
          <w:szCs w:val="40"/>
          <w:lang w:eastAsia="ja-JP"/>
        </w:rPr>
      </w:pPr>
      <w:r w:rsidRPr="00683F81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รายงาน</w:t>
      </w:r>
      <w:r w:rsidRPr="00683F81">
        <w:rPr>
          <w:rFonts w:ascii="TH SarabunPSK" w:eastAsia="MS Mincho" w:hAnsi="TH SarabunPSK" w:cs="TH SarabunPSK" w:hint="cs"/>
          <w:b/>
          <w:bCs/>
          <w:sz w:val="40"/>
          <w:szCs w:val="40"/>
          <w:cs/>
          <w:lang w:eastAsia="ja-JP"/>
        </w:rPr>
        <w:t>การ</w:t>
      </w:r>
      <w:r w:rsidRPr="00683F81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วิจัยในชั้นเรียน</w:t>
      </w:r>
    </w:p>
    <w:p w14:paraId="030256F9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40"/>
          <w:szCs w:val="40"/>
          <w:lang w:eastAsia="ja-JP"/>
        </w:rPr>
      </w:pPr>
      <w:r w:rsidRPr="00683F81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เรื่อง</w:t>
      </w:r>
    </w:p>
    <w:p w14:paraId="0BCF3D97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83F81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....................................</w:t>
      </w:r>
      <w:r w:rsidRPr="00683F81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7A8700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F99DDDC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CE12DD4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5A80BA2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AD33C17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24B50A1C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051A026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83F81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โดย</w:t>
      </w:r>
    </w:p>
    <w:p w14:paraId="6679B2AF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83F81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...........................................................................</w:t>
      </w:r>
    </w:p>
    <w:p w14:paraId="65C8DE74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83F81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กลุ่มสาระการเรียนรู้...................................................</w:t>
      </w:r>
    </w:p>
    <w:p w14:paraId="660B0425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FAAF0E2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6BE7E817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3ABF99F7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638269E0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D24ABB7" w14:textId="77777777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22DC5031" w14:textId="40C5BA22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683F81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โรงเรียน</w:t>
      </w:r>
      <w:r w:rsidR="00A73F76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กำแพง</w:t>
      </w:r>
    </w:p>
    <w:p w14:paraId="78FD30ED" w14:textId="0E94D998" w:rsidR="00683F81" w:rsidRP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83F81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สำนักงานเขตพื้นที่การศึกษามัธยมศึกษา เขต 2</w:t>
      </w:r>
      <w:r w:rsidR="007B170F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8</w:t>
      </w:r>
    </w:p>
    <w:p w14:paraId="244AFF17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83F81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กระทรวงศึกษาธิการ</w:t>
      </w:r>
    </w:p>
    <w:p w14:paraId="1C7B978D" w14:textId="77777777" w:rsidR="00A51235" w:rsidRDefault="00A51235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C71AAE7" w14:textId="77777777" w:rsidR="00A51235" w:rsidRDefault="00A51235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6C28ED18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91CA674" w14:textId="6AD583F4" w:rsidR="00683F81" w:rsidRDefault="00A73F76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A73F76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76B249AD" wp14:editId="30C17BA4">
            <wp:extent cx="1107831" cy="1107831"/>
            <wp:effectExtent l="0" t="0" r="0" b="0"/>
            <wp:docPr id="3" name="รูปภาพ 3" descr="รูปภาพประกอบด้วย สัญลักษณ์, จาน, นาฬิกา, หน้าต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จาน, นาฬิกา, หน้าต่าง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748" cy="111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21B4" w14:textId="77777777" w:rsidR="00A73F76" w:rsidRDefault="00A73F76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B2AB057" w14:textId="77777777" w:rsidR="00683F81" w:rsidRDefault="00683F81" w:rsidP="00683F81">
      <w:pPr>
        <w:spacing w:after="0"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บทคัดย่อ</w:t>
      </w:r>
    </w:p>
    <w:p w14:paraId="0FBBF1B8" w14:textId="7AFEF401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ชื่อเรื่อง</w:t>
      </w:r>
      <w:r w:rsidRPr="00683F81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</w:t>
      </w:r>
      <w:r w:rsidRPr="00683F81">
        <w:rPr>
          <w:rFonts w:ascii="TH SarabunPSK" w:hAnsi="TH SarabunPSK" w:cs="TH SarabunPSK"/>
          <w:sz w:val="32"/>
          <w:szCs w:val="32"/>
        </w:rPr>
        <w:t>....................</w:t>
      </w:r>
      <w:r w:rsidR="00955E5B">
        <w:rPr>
          <w:rFonts w:ascii="TH SarabunPSK" w:hAnsi="TH SarabunPSK" w:cs="TH SarabunPSK" w:hint="cs"/>
          <w:sz w:val="32"/>
          <w:szCs w:val="32"/>
          <w:cs/>
        </w:rPr>
        <w:t>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3834D9D7" w14:textId="1C04DEA2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..........................................................</w:t>
      </w:r>
      <w:r w:rsidRPr="00683F81">
        <w:rPr>
          <w:rFonts w:ascii="TH SarabunPSK" w:hAnsi="TH SarabunPSK" w:cs="TH SarabunPSK"/>
          <w:sz w:val="32"/>
          <w:szCs w:val="32"/>
        </w:rPr>
        <w:t>....</w:t>
      </w:r>
    </w:p>
    <w:p w14:paraId="5E95D735" w14:textId="2FE65679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ผู้วิจัย</w:t>
      </w:r>
      <w:r w:rsidRPr="00683F81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</w:t>
      </w:r>
      <w:r w:rsidRPr="00683F81">
        <w:rPr>
          <w:rFonts w:ascii="TH SarabunPSK" w:hAnsi="TH SarabunPSK" w:cs="TH SarabunPSK"/>
          <w:sz w:val="32"/>
          <w:szCs w:val="32"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683F81">
        <w:rPr>
          <w:rFonts w:ascii="TH SarabunPSK" w:hAnsi="TH SarabunPSK" w:cs="TH SarabunPSK"/>
          <w:sz w:val="32"/>
          <w:szCs w:val="32"/>
        </w:rPr>
        <w:t>............</w:t>
      </w:r>
    </w:p>
    <w:p w14:paraId="356DFEBF" w14:textId="77777777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Pr="00683F81">
        <w:rPr>
          <w:rFonts w:ascii="TH SarabunPSK" w:hAnsi="TH SarabunPSK" w:cs="TH SarabunPSK"/>
          <w:sz w:val="32"/>
          <w:szCs w:val="32"/>
        </w:rPr>
        <w:t xml:space="preserve"> .......................................... </w:t>
      </w:r>
    </w:p>
    <w:p w14:paraId="57D2ADD7" w14:textId="77777777" w:rsidR="00683F81" w:rsidRPr="00683F81" w:rsidRDefault="00683F81" w:rsidP="001902E9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*****************************************************************************</w:t>
      </w:r>
    </w:p>
    <w:p w14:paraId="486403BF" w14:textId="5644BA63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การศึกษาครั้งนี้เป็</w:t>
      </w:r>
      <w:r w:rsidR="00955E5B">
        <w:rPr>
          <w:rFonts w:ascii="TH SarabunPSK" w:hAnsi="TH SarabunPSK" w:cs="TH SarabunPSK" w:hint="cs"/>
          <w:sz w:val="32"/>
          <w:szCs w:val="32"/>
          <w:cs/>
        </w:rPr>
        <w:t>น</w:t>
      </w:r>
      <w:r w:rsidRPr="00683F81">
        <w:rPr>
          <w:rFonts w:ascii="TH SarabunPSK" w:hAnsi="TH SarabunPSK" w:cs="TH SarabunPSK"/>
          <w:sz w:val="32"/>
          <w:szCs w:val="32"/>
          <w:cs/>
        </w:rPr>
        <w:t>แบบ</w:t>
      </w:r>
      <w:r w:rsidRPr="00683F81">
        <w:rPr>
          <w:rFonts w:ascii="TH SarabunPSK" w:hAnsi="TH SarabunPSK" w:cs="TH SarabunPSK"/>
          <w:sz w:val="32"/>
          <w:szCs w:val="32"/>
        </w:rPr>
        <w:t>…………................................................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.................................. </w:t>
      </w:r>
    </w:p>
    <w:p w14:paraId="3FF08CC8" w14:textId="25AF4D0C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มีวัตถุประสงค์เพื่อ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................................... </w:t>
      </w:r>
    </w:p>
    <w:p w14:paraId="0A5598B2" w14:textId="0BF85938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</w:t>
      </w:r>
      <w:r w:rsidRPr="00683F81">
        <w:rPr>
          <w:rFonts w:ascii="TH SarabunPSK" w:hAnsi="TH SarabunPSK" w:cs="TH SarabunPSK"/>
          <w:sz w:val="32"/>
          <w:szCs w:val="32"/>
        </w:rPr>
        <w:t>.....</w:t>
      </w:r>
    </w:p>
    <w:p w14:paraId="10CF9572" w14:textId="77777777" w:rsid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06A4F369" w14:textId="5183730A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กลุ่มตัวอย่างที่ใช้คือ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.......... </w:t>
      </w:r>
    </w:p>
    <w:p w14:paraId="011AB114" w14:textId="68DE5CAE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</w:t>
      </w:r>
      <w:r w:rsidRPr="00683F81">
        <w:rPr>
          <w:rFonts w:ascii="TH SarabunPSK" w:hAnsi="TH SarabunPSK" w:cs="TH SarabunPSK"/>
          <w:sz w:val="32"/>
          <w:szCs w:val="32"/>
        </w:rPr>
        <w:t>......</w:t>
      </w:r>
    </w:p>
    <w:p w14:paraId="78080D00" w14:textId="7961F93F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เครื่องมือที่ใช้ในการศึกษาได้แก่</w:t>
      </w:r>
      <w:r w:rsidRPr="00683F81">
        <w:rPr>
          <w:rFonts w:ascii="TH SarabunPSK" w:hAnsi="TH SarabunPSK" w:cs="TH SarabunPSK"/>
          <w:sz w:val="32"/>
          <w:szCs w:val="32"/>
        </w:rPr>
        <w:t>....................</w:t>
      </w:r>
      <w:r w:rsidR="00955E5B">
        <w:rPr>
          <w:rFonts w:ascii="TH SarabunPSK" w:hAnsi="TH SarabunPSK" w:cs="TH SarabunPSK" w:hint="cs"/>
          <w:sz w:val="32"/>
          <w:szCs w:val="32"/>
          <w:cs/>
        </w:rPr>
        <w:t>.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......... </w:t>
      </w:r>
    </w:p>
    <w:p w14:paraId="67E7B6CE" w14:textId="30B072D3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</w:t>
      </w:r>
      <w:r w:rsidRPr="00683F81">
        <w:rPr>
          <w:rFonts w:ascii="TH SarabunPSK" w:hAnsi="TH SarabunPSK" w:cs="TH SarabunPSK"/>
          <w:sz w:val="32"/>
          <w:szCs w:val="32"/>
        </w:rPr>
        <w:t>......</w:t>
      </w:r>
    </w:p>
    <w:p w14:paraId="3F5CE151" w14:textId="7C31DE38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วิเคราะห์ข้อมูลโดยใช้สถิติ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......... </w:t>
      </w:r>
    </w:p>
    <w:p w14:paraId="693CAA27" w14:textId="77777777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......... </w:t>
      </w:r>
    </w:p>
    <w:p w14:paraId="5758902E" w14:textId="77777777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  <w:cs/>
        </w:rPr>
        <w:t>ผลการศึกษาพบว่า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..... </w:t>
      </w:r>
    </w:p>
    <w:p w14:paraId="7BA011C5" w14:textId="77777777" w:rsidR="00683F81" w:rsidRPr="00683F81" w:rsidRDefault="00683F81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045C889F" w14:textId="77777777" w:rsidR="007B170F" w:rsidRDefault="007B170F" w:rsidP="007B170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B63FFA" w14:textId="77777777" w:rsidR="00A51235" w:rsidRDefault="00A51235" w:rsidP="007B170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C12E6A" w14:textId="77777777" w:rsidR="00A51235" w:rsidRDefault="00A51235" w:rsidP="007B170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1E751F" w14:textId="77777777" w:rsidR="00A51235" w:rsidRDefault="00A51235" w:rsidP="007B170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E97806" w14:textId="77777777" w:rsidR="007B170F" w:rsidRDefault="007B170F" w:rsidP="007B170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C8AB36" w14:textId="3E089547" w:rsidR="007B170F" w:rsidRDefault="007B170F" w:rsidP="007B170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170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14:paraId="6A53A5BF" w14:textId="77777777" w:rsidR="007B170F" w:rsidRDefault="007B170F" w:rsidP="007B170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6B3651" w14:textId="5E96109F" w:rsidR="007B170F" w:rsidRPr="007B170F" w:rsidRDefault="007B170F" w:rsidP="007B170F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B170F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14:paraId="6F09DC54" w14:textId="0C16D890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ความเป็นมาและความสำคัญของปัญหา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(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โดยย่อ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</w:p>
    <w:p w14:paraId="06202E28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แนวคิดเชิงทฤษฎี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(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โดยย่อ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p w14:paraId="1B976670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วัตถุประสงค์การวิจัย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637EC987" w14:textId="490F8948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นิยามศัพท์เฉพาะ</w:t>
      </w:r>
    </w:p>
    <w:p w14:paraId="012B2430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75B87AC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6.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ผลการวิจัย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38981EF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7CCF212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8.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982A308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8D90ECA" w14:textId="77777777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10. </w:t>
      </w: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  <w:r w:rsidRPr="007B17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6A740D32" w14:textId="4479A16F" w:rsidR="007B170F" w:rsidRPr="007B170F" w:rsidRDefault="007B170F" w:rsidP="007B17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B170F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14:paraId="46D6A355" w14:textId="346FBD94" w:rsidR="00683F81" w:rsidRPr="00683F81" w:rsidRDefault="00545240" w:rsidP="00683F81">
      <w:pPr>
        <w:pStyle w:val="Default"/>
        <w:pageBreakBefore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lastRenderedPageBreak/>
        <w:t>1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ความเป็นมาและความส</w:t>
      </w: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ำ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คัญของปัญหา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(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โดยย่อ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) </w:t>
      </w:r>
    </w:p>
    <w:p w14:paraId="3344DBF5" w14:textId="77777777" w:rsidR="00545240" w:rsidRDefault="00545240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545240">
        <w:rPr>
          <w:rFonts w:ascii="TH SarabunPSK" w:hAnsi="TH SarabunPSK" w:cs="TH SarabunPSK"/>
          <w:sz w:val="32"/>
          <w:szCs w:val="32"/>
        </w:rPr>
        <w:t xml:space="preserve"> 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</w:t>
      </w:r>
    </w:p>
    <w:p w14:paraId="73B704F1" w14:textId="77777777" w:rsidR="00545240" w:rsidRDefault="00545240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4F458191" w14:textId="77777777" w:rsidR="00683F81" w:rsidRPr="00683F81" w:rsidRDefault="00545240" w:rsidP="00683F8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 xml:space="preserve"> 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2. 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แนวคิดเชิงทฤษฎี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(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โดยย่อ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) </w:t>
      </w:r>
    </w:p>
    <w:p w14:paraId="388886CC" w14:textId="77777777" w:rsidR="00683F81" w:rsidRDefault="00545240" w:rsidP="00683F81">
      <w:pPr>
        <w:pStyle w:val="Default"/>
        <w:rPr>
          <w:rFonts w:ascii="TH SarabunPSK" w:hAnsi="TH SarabunPSK" w:cs="TH SarabunPSK"/>
          <w:color w:val="auto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68A801E5" w14:textId="77777777" w:rsidR="00545240" w:rsidRDefault="00545240" w:rsidP="00683F81">
      <w:pPr>
        <w:pStyle w:val="Default"/>
        <w:rPr>
          <w:rFonts w:ascii="TH SarabunPSK" w:hAnsi="TH SarabunPSK" w:cs="TH SarabunPSK"/>
          <w:color w:val="auto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105D9A77" w14:textId="77777777" w:rsidR="00545240" w:rsidRPr="00683F81" w:rsidRDefault="00545240" w:rsidP="00683F81">
      <w:pPr>
        <w:pStyle w:val="Default"/>
        <w:rPr>
          <w:rFonts w:ascii="TH SarabunPSK" w:hAnsi="TH SarabunPSK" w:cs="TH SarabunPSK"/>
          <w:color w:val="auto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71FB8CC3" w14:textId="77777777" w:rsidR="00683F81" w:rsidRPr="00683F81" w:rsidRDefault="00683F81" w:rsidP="00683F81">
      <w:pPr>
        <w:pStyle w:val="Default"/>
        <w:pageBreakBefore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lastRenderedPageBreak/>
        <w:t xml:space="preserve">3. 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วัตถุประสงค์การวิจัย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5A540442" w14:textId="77777777" w:rsidR="00683F81" w:rsidRPr="00683F81" w:rsidRDefault="00545240" w:rsidP="00683F8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4. 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นิยามศัพท์เฉพาะ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643435B6" w14:textId="77777777" w:rsidR="00545240" w:rsidRDefault="00545240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41FD69DF" w14:textId="77777777" w:rsidR="00545240" w:rsidRDefault="00545240" w:rsidP="00683F8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31D3794A" w14:textId="26D2E4F4" w:rsidR="00683F81" w:rsidRPr="00683F81" w:rsidRDefault="00683F81" w:rsidP="00683F8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5. 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วิธีด</w:t>
      </w:r>
      <w:r w:rsidR="007B170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ำ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เนินการ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18E0C73B" w14:textId="77777777" w:rsidR="00683F81" w:rsidRPr="00683F81" w:rsidRDefault="00683F81" w:rsidP="00545240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5.1 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ประชาการ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0247D085" w14:textId="77777777" w:rsidR="00545240" w:rsidRDefault="00545240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1726A1" w14:textId="77777777" w:rsidR="00683F81" w:rsidRPr="00683F81" w:rsidRDefault="00683F81" w:rsidP="00545240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5.2 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กลุ่มตัวอย่าง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4B31BDB1" w14:textId="77777777" w:rsidR="00545240" w:rsidRDefault="00545240" w:rsidP="00683F8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46F98E" w14:textId="77777777" w:rsidR="00545240" w:rsidRDefault="00545240" w:rsidP="00545240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 xml:space="preserve"> 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5.3 </w:t>
      </w:r>
      <w:r w:rsidR="00683F81"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ตัวแปรที่ศึกษา</w:t>
      </w:r>
    </w:p>
    <w:p w14:paraId="13E096A7" w14:textId="77777777" w:rsidR="00545240" w:rsidRDefault="00545240" w:rsidP="00545240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ตัวแปรอิสระ...........................................................................................................................................</w:t>
      </w:r>
    </w:p>
    <w:p w14:paraId="2A0044E2" w14:textId="77777777" w:rsidR="00545240" w:rsidRDefault="00545240" w:rsidP="00545240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675F5F20" w14:textId="77777777" w:rsidR="00683F81" w:rsidRDefault="00683F81" w:rsidP="00545240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color w:val="auto"/>
          <w:sz w:val="32"/>
          <w:szCs w:val="32"/>
          <w:cs/>
        </w:rPr>
        <w:t>ตัวแปรตาม</w:t>
      </w:r>
      <w:r w:rsidRPr="00683F81">
        <w:rPr>
          <w:rFonts w:ascii="TH SarabunPSK" w:hAnsi="TH SarabunPSK" w:cs="TH SarabunPSK"/>
          <w:color w:val="auto"/>
          <w:sz w:val="32"/>
          <w:szCs w:val="32"/>
        </w:rPr>
        <w:t>..............................................................................................................</w:t>
      </w:r>
      <w:r w:rsidR="00545240">
        <w:rPr>
          <w:rFonts w:ascii="TH SarabunPSK" w:hAnsi="TH SarabunPSK" w:cs="TH SarabunPSK"/>
          <w:color w:val="auto"/>
          <w:sz w:val="32"/>
          <w:szCs w:val="32"/>
        </w:rPr>
        <w:t>...............................</w:t>
      </w:r>
    </w:p>
    <w:p w14:paraId="50D14456" w14:textId="77777777" w:rsidR="00545240" w:rsidRPr="00545240" w:rsidRDefault="00545240" w:rsidP="00545240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……………………………………………………………………………………………………………………………………………..</w:t>
      </w:r>
    </w:p>
    <w:p w14:paraId="07377ECC" w14:textId="77777777" w:rsidR="00683F81" w:rsidRPr="00683F81" w:rsidRDefault="00683F81" w:rsidP="00683F81">
      <w:pPr>
        <w:pStyle w:val="Default"/>
        <w:pageBreakBefore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กรอบแนวคิด</w:t>
      </w:r>
      <w:r w:rsidRPr="00683F8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77080CA2" w14:textId="77777777" w:rsidR="00D65C01" w:rsidRDefault="00D65C01" w:rsidP="00D65C01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color w:val="auto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B13D2" wp14:editId="0F344A4A">
                <wp:simplePos x="0" y="0"/>
                <wp:positionH relativeFrom="column">
                  <wp:posOffset>1371600</wp:posOffset>
                </wp:positionH>
                <wp:positionV relativeFrom="paragraph">
                  <wp:posOffset>153035</wp:posOffset>
                </wp:positionV>
                <wp:extent cx="1152525" cy="0"/>
                <wp:effectExtent l="0" t="76200" r="28575" b="114300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2A2A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108pt;margin-top:12.05pt;width:90.75pt;height: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 w:rsidR="00683F81" w:rsidRPr="00683F81">
        <w:rPr>
          <w:rFonts w:ascii="TH SarabunPSK" w:hAnsi="TH SarabunPSK" w:cs="TH SarabunPSK"/>
          <w:color w:val="auto"/>
          <w:sz w:val="32"/>
          <w:szCs w:val="32"/>
          <w:cs/>
        </w:rPr>
        <w:t>ตัวแปรอิสระ</w:t>
      </w:r>
      <w:r w:rsidR="00683F81" w:rsidRPr="00683F8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683F81">
        <w:rPr>
          <w:rFonts w:ascii="TH SarabunPSK" w:hAnsi="TH SarabunPSK" w:cs="TH SarabunPSK"/>
          <w:color w:val="auto"/>
          <w:sz w:val="32"/>
          <w:szCs w:val="32"/>
          <w:cs/>
        </w:rPr>
        <w:t>ตัวแปรตาม</w:t>
      </w:r>
      <w:r w:rsidRPr="00683F8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0AD9895B" w14:textId="77777777" w:rsidR="00D65C01" w:rsidRPr="00683F81" w:rsidRDefault="00D65C01" w:rsidP="00D65C0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772E1E" w14:textId="1BBAA63B" w:rsidR="00683F81" w:rsidRDefault="00683F81" w:rsidP="00C64CB1">
      <w:pPr>
        <w:pStyle w:val="Defaul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5.4 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แผนการด</w:t>
      </w:r>
      <w:r w:rsidR="007B170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ำ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เนินการวิจัย</w:t>
      </w:r>
      <w:r w:rsidRPr="00683F8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3531085F" w14:textId="77777777" w:rsidR="00C64CB1" w:rsidRPr="00C64CB1" w:rsidRDefault="00C64CB1" w:rsidP="00C64CB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</w:r>
      <w:r w:rsidRPr="00C64CB1">
        <w:rPr>
          <w:rFonts w:ascii="TH SarabunPSK" w:hAnsi="TH SarabunPSK" w:cs="TH SarabunPSK" w:hint="cs"/>
          <w:color w:val="auto"/>
          <w:sz w:val="32"/>
          <w:szCs w:val="32"/>
          <w:cs/>
        </w:rPr>
        <w:t>การดำเนินการวิจัยในครั้งนี้ ผู้วิจัยได้กำหนดแผนการดำเนินการวิจัย ไว้ดังนี้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6095"/>
        <w:gridCol w:w="1621"/>
      </w:tblGrid>
      <w:tr w:rsidR="00C64CB1" w14:paraId="0507DFA3" w14:textId="77777777" w:rsidTr="00C64CB1">
        <w:tc>
          <w:tcPr>
            <w:tcW w:w="1526" w:type="dxa"/>
            <w:shd w:val="clear" w:color="auto" w:fill="D9D9D9" w:themeFill="background1" w:themeFillShade="D9"/>
            <w:vAlign w:val="center"/>
          </w:tcPr>
          <w:p w14:paraId="351AE553" w14:textId="77777777" w:rsidR="00C64CB1" w:rsidRDefault="00C64CB1" w:rsidP="00C64CB1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เดือนปี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14:paraId="63DC7F8F" w14:textId="77777777" w:rsidR="00C64CB1" w:rsidRDefault="00C64CB1" w:rsidP="00C64CB1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D168C0F" w14:textId="77777777" w:rsidR="00C64CB1" w:rsidRDefault="00C64CB1" w:rsidP="00C64CB1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หมายเหตุ</w:t>
            </w:r>
          </w:p>
        </w:tc>
      </w:tr>
      <w:tr w:rsidR="00C64CB1" w14:paraId="32313479" w14:textId="77777777" w:rsidTr="00C64CB1">
        <w:tc>
          <w:tcPr>
            <w:tcW w:w="1526" w:type="dxa"/>
          </w:tcPr>
          <w:p w14:paraId="1A1B2EEF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6095" w:type="dxa"/>
          </w:tcPr>
          <w:p w14:paraId="1FE43B93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21" w:type="dxa"/>
          </w:tcPr>
          <w:p w14:paraId="11CE4B73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C64CB1" w14:paraId="0ADD0C65" w14:textId="77777777" w:rsidTr="00C64CB1">
        <w:tc>
          <w:tcPr>
            <w:tcW w:w="1526" w:type="dxa"/>
          </w:tcPr>
          <w:p w14:paraId="24B6DA8E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6095" w:type="dxa"/>
          </w:tcPr>
          <w:p w14:paraId="15EB2FD6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21" w:type="dxa"/>
          </w:tcPr>
          <w:p w14:paraId="7A96EBB2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C64CB1" w14:paraId="5E4FD4ED" w14:textId="77777777" w:rsidTr="00C64CB1">
        <w:tc>
          <w:tcPr>
            <w:tcW w:w="1526" w:type="dxa"/>
          </w:tcPr>
          <w:p w14:paraId="5D313490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6095" w:type="dxa"/>
          </w:tcPr>
          <w:p w14:paraId="43BA6928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21" w:type="dxa"/>
          </w:tcPr>
          <w:p w14:paraId="6160EC23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C64CB1" w14:paraId="07EA2D7A" w14:textId="77777777" w:rsidTr="00C64CB1">
        <w:tc>
          <w:tcPr>
            <w:tcW w:w="1526" w:type="dxa"/>
          </w:tcPr>
          <w:p w14:paraId="37A87C9D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6095" w:type="dxa"/>
          </w:tcPr>
          <w:p w14:paraId="55C157D1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621" w:type="dxa"/>
          </w:tcPr>
          <w:p w14:paraId="7552E362" w14:textId="77777777" w:rsidR="00C64CB1" w:rsidRDefault="00C64CB1" w:rsidP="00C64CB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</w:tbl>
    <w:p w14:paraId="3DDF5300" w14:textId="77777777" w:rsidR="00C64CB1" w:rsidRPr="00C64CB1" w:rsidRDefault="00C64CB1" w:rsidP="00C64CB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C64CB1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Pr="00C64CB1">
        <w:rPr>
          <w:rFonts w:ascii="TH SarabunPSK" w:hAnsi="TH SarabunPSK" w:cs="TH SarabunPSK"/>
          <w:b/>
          <w:bCs/>
          <w:sz w:val="32"/>
          <w:szCs w:val="32"/>
          <w:cs/>
        </w:rPr>
        <w:t>วิธีการเก็บรวบรวมข้อมูล</w:t>
      </w:r>
      <w:r w:rsidRPr="00C64C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B7FEAE3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3562CFAC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C5BEB8" w14:textId="77777777" w:rsidR="00C64CB1" w:rsidRPr="00C64CB1" w:rsidRDefault="00C64CB1" w:rsidP="00C64CB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C64CB1">
        <w:rPr>
          <w:rFonts w:ascii="TH SarabunPSK" w:hAnsi="TH SarabunPSK" w:cs="TH SarabunPSK"/>
          <w:b/>
          <w:bCs/>
          <w:sz w:val="32"/>
          <w:szCs w:val="32"/>
        </w:rPr>
        <w:t xml:space="preserve">5.6 </w:t>
      </w:r>
      <w:r w:rsidRPr="00C64CB1"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สถิติที่ใช้วิเคราะห์ข้อมูล</w:t>
      </w:r>
      <w:r w:rsidRPr="00C64C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326C63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4C75001C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920C9C" w14:textId="77777777" w:rsidR="00C64CB1" w:rsidRPr="00C64CB1" w:rsidRDefault="00C64CB1" w:rsidP="00C64CB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C64CB1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C64CB1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  <w:r w:rsidRPr="00C64C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0FA9FBA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09CE815C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52455148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C64CB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484C0D19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289F5F09" w14:textId="77777777" w:rsidR="00C64CB1" w:rsidRPr="00C64CB1" w:rsidRDefault="00C64CB1" w:rsidP="00C64CB1">
      <w:pPr>
        <w:pStyle w:val="Default"/>
        <w:pageBreakBefore/>
        <w:rPr>
          <w:rFonts w:ascii="TH SarabunPSK" w:hAnsi="TH SarabunPSK" w:cs="TH SarabunPSK"/>
          <w:color w:val="auto"/>
          <w:sz w:val="32"/>
          <w:szCs w:val="32"/>
        </w:rPr>
      </w:pP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lastRenderedPageBreak/>
        <w:t xml:space="preserve">7. 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อภิปรายผล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050DA5C7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779D7E09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6FF908B1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3FCF5E05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1156B911" w14:textId="77777777" w:rsidR="00C64CB1" w:rsidRPr="00C64CB1" w:rsidRDefault="00C64CB1" w:rsidP="00C64CB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8. 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ข้อเสนอแนะ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47066D15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5C93A966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27D6A80A" w14:textId="77777777" w:rsidR="00C64CB1" w:rsidRPr="00C64CB1" w:rsidRDefault="00C64CB1" w:rsidP="00C64CB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9. 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ประโยชน์ที่คาดว่าจะได้รับ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70F95661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2873C3C5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7C2A3235" w14:textId="77777777" w:rsidR="00C64CB1" w:rsidRPr="00C64CB1" w:rsidRDefault="00C64CB1" w:rsidP="00C64CB1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10. 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เอกสารอ้างอิง</w:t>
      </w:r>
      <w:r w:rsidRPr="00C64CB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</w:p>
    <w:p w14:paraId="79D50CB1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7D54E2CD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3C8DC018" w14:textId="77777777" w:rsidR="00C64CB1" w:rsidRDefault="00C64CB1" w:rsidP="00C64CB1">
      <w:pPr>
        <w:pStyle w:val="Default"/>
        <w:rPr>
          <w:rFonts w:ascii="TH SarabunPSK" w:hAnsi="TH SarabunPSK" w:cs="TH SarabunPSK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</w:t>
      </w:r>
      <w:r w:rsidRPr="00683F81">
        <w:rPr>
          <w:rFonts w:ascii="TH SarabunPSK" w:hAnsi="TH SarabunPSK" w:cs="TH SarabunPSK"/>
          <w:sz w:val="32"/>
          <w:szCs w:val="32"/>
        </w:rPr>
        <w:t xml:space="preserve"> </w:t>
      </w:r>
    </w:p>
    <w:p w14:paraId="250F28AB" w14:textId="77777777" w:rsidR="00C64CB1" w:rsidRDefault="00C64CB1" w:rsidP="00C64CB1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83F8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197FAB1" w14:textId="5CAB407C" w:rsidR="00C64CB1" w:rsidRDefault="00C64CB1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C64CB1">
        <w:rPr>
          <w:rFonts w:ascii="TH SarabunPSK" w:hAnsi="TH SarabunPSK" w:cs="TH SarabunPSK"/>
          <w:color w:val="auto"/>
          <w:sz w:val="32"/>
          <w:szCs w:val="32"/>
        </w:rPr>
        <w:t>*****************</w:t>
      </w:r>
    </w:p>
    <w:p w14:paraId="30D5C657" w14:textId="28ACBD85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05EF5EE0" w14:textId="4B177CC2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5F19FFF5" w14:textId="037D3FE9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77098251" w14:textId="42D951DD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26266F9E" w14:textId="2B94BC31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04047BB2" w14:textId="3B0A119D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0C52857C" w14:textId="54D7AA88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70B5FDFE" w14:textId="10DDEA45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367FED38" w14:textId="77777777" w:rsidR="00A51235" w:rsidRDefault="00A51235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64BC57B5" w14:textId="77777777" w:rsidR="00A51235" w:rsidRDefault="00A51235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287D96D8" w14:textId="77777777" w:rsidR="00A51235" w:rsidRDefault="00A51235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  <w:bookmarkStart w:id="0" w:name="_GoBack"/>
      <w:bookmarkEnd w:id="0"/>
    </w:p>
    <w:p w14:paraId="2C71093F" w14:textId="077C87DD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4F74D1D2" w14:textId="4FA24965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1FE674F2" w14:textId="672125CE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7DB42B05" w14:textId="03E36132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451470BD" w14:textId="6287D456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0FE9DC35" w14:textId="77777777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789E1493" w14:textId="63884A7B" w:rsidR="007B170F" w:rsidRDefault="007B170F" w:rsidP="00C64CB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7E9E2CEB" w14:textId="37CB27C0" w:rsidR="007B170F" w:rsidRPr="007B170F" w:rsidRDefault="007B170F" w:rsidP="00C64CB1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  <w:r w:rsidRPr="007B170F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ภาคผนวก</w:t>
      </w:r>
    </w:p>
    <w:sectPr w:rsidR="007B170F" w:rsidRPr="007B17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81"/>
    <w:rsid w:val="000546AA"/>
    <w:rsid w:val="001902E9"/>
    <w:rsid w:val="00233A79"/>
    <w:rsid w:val="003447AA"/>
    <w:rsid w:val="00545240"/>
    <w:rsid w:val="00683F81"/>
    <w:rsid w:val="00715BDF"/>
    <w:rsid w:val="00767883"/>
    <w:rsid w:val="007B170F"/>
    <w:rsid w:val="00955E5B"/>
    <w:rsid w:val="00A51235"/>
    <w:rsid w:val="00A73F76"/>
    <w:rsid w:val="00B7355A"/>
    <w:rsid w:val="00C64CB1"/>
    <w:rsid w:val="00D6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E7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F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3F81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683F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styleId="a5">
    <w:name w:val="Table Grid"/>
    <w:basedOn w:val="a1"/>
    <w:uiPriority w:val="59"/>
    <w:rsid w:val="00C64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F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3F81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683F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styleId="a5">
    <w:name w:val="Table Grid"/>
    <w:basedOn w:val="a1"/>
    <w:uiPriority w:val="59"/>
    <w:rsid w:val="00C64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1293A-E5FD-4F37-9693-55E4A2A25ACF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D371B8BE-D704-4C6E-A7E2-9117AA0BF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</TotalTime>
  <Pages>8</Pages>
  <Words>3459</Words>
  <Characters>19722</Characters>
  <Application>Microsoft Office Word</Application>
  <DocSecurity>0</DocSecurity>
  <Lines>164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bs</cp:lastModifiedBy>
  <cp:revision>3</cp:revision>
  <cp:lastPrinted>2020-09-23T01:58:00Z</cp:lastPrinted>
  <dcterms:created xsi:type="dcterms:W3CDTF">2020-10-08T04:34:00Z</dcterms:created>
  <dcterms:modified xsi:type="dcterms:W3CDTF">2020-10-08T04:34:00Z</dcterms:modified>
</cp:coreProperties>
</file>